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bookmarkStart w:id="0" w:name="_GoBack"/>
    <w:bookmarkEnd w:id="0"/>
    <w:p w:rsidR="009246FF" w:rsidRDefault="00B81F6F">
      <w:r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66675</wp:posOffset>
                </wp:positionV>
                <wp:extent cx="2466975" cy="1152525"/>
                <wp:effectExtent l="0" t="0" r="9525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152525"/>
                          <a:chOff x="0" y="0"/>
                          <a:chExt cx="3601005" cy="1689100"/>
                        </a:xfrm>
                      </wpg:grpSpPr>
                      <pic:pic xmlns:pic="http://schemas.openxmlformats.org/drawingml/2006/picture">
                        <pic:nvPicPr>
                          <pic:cNvPr id="1073741833" name="university-of-cambridge-logo-2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2070" r="2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06" cy="127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Shape 1073741834"/>
                        <wps:cNvSpPr/>
                        <wps:spPr>
                          <a:xfrm>
                            <a:off x="0" y="1346200"/>
                            <a:ext cx="3601006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F381700" id="officeArt object" o:spid="_x0000_s1026" style="position:absolute;margin-left:181.5pt;margin-top:5.25pt;width:194.25pt;height:90.75pt;z-index:251667456;mso-wrap-distance-left:12pt;mso-wrap-distance-top:12pt;mso-wrap-distance-right:12pt;mso-wrap-distance-bottom:12pt;mso-position-horizontal-relative:page;mso-position-vertical-relative:page;mso-width-relative:margin;mso-height-relative:margin" coordsize="36010,1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university-of-cambridge-logo-2.png" o:spid="_x0000_s1027" type="#_x0000_t75" style="position:absolute;width:36010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" strokeweight="1pt">
                  <v:stroke miterlimit="4"/>
                  <v:imagedata r:id="rId7" o:title="" cropleft="1357f" cropright="1357f"/>
                  <v:path arrowok="t"/>
                </v:shape>
                <v:rect id="Shape 1073741834" o:spid="_x0000_s1028" style="position:absolute;top:13462;width:360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" filled="f" stroked="f" strokeweight="1pt">
                  <v:stroke miterlimit="4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26" style="visibility:visible;position:absolute;margin-left:210.2pt;margin-top:576.0pt;width:350.0pt;height:2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9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421466</wp:posOffset>
            </wp:positionH>
            <wp:positionV relativeFrom="page">
              <wp:posOffset>7314945</wp:posOffset>
            </wp:positionV>
            <wp:extent cx="2095628" cy="292117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llsizeoutput_7cf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26068" r="26068"/>
                    <a:stretch>
                      <a:fillRect/>
                    </a:stretch>
                  </pic:blipFill>
                  <pic:spPr>
                    <a:xfrm>
                      <a:off x="0" y="0"/>
                      <a:ext cx="2095628" cy="2921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3812835</wp:posOffset>
            </wp:positionH>
            <wp:positionV relativeFrom="page">
              <wp:posOffset>1022529</wp:posOffset>
            </wp:positionV>
            <wp:extent cx="3262454" cy="186960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ullsizeoutput_7c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t="15200" b="15200"/>
                    <a:stretch>
                      <a:fillRect/>
                    </a:stretch>
                  </pic:blipFill>
                  <pic:spPr>
                    <a:xfrm>
                      <a:off x="0" y="0"/>
                      <a:ext cx="3262454" cy="1869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459950</wp:posOffset>
            </wp:positionH>
            <wp:positionV relativeFrom="page">
              <wp:posOffset>3127298</wp:posOffset>
            </wp:positionV>
            <wp:extent cx="4220714" cy="24496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ullsizeoutput_7d2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946" r="7946"/>
                    <a:stretch>
                      <a:fillRect/>
                    </a:stretch>
                  </pic:blipFill>
                  <pic:spPr>
                    <a:xfrm>
                      <a:off x="0" y="0"/>
                      <a:ext cx="4220714" cy="244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5004213</wp:posOffset>
            </wp:positionH>
            <wp:positionV relativeFrom="page">
              <wp:posOffset>3127248</wp:posOffset>
            </wp:positionV>
            <wp:extent cx="2070797" cy="244970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ullsizeoutput_7d3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13074" r="13074"/>
                    <a:stretch>
                      <a:fillRect/>
                    </a:stretch>
                  </pic:blipFill>
                  <pic:spPr>
                    <a:xfrm>
                      <a:off x="0" y="0"/>
                      <a:ext cx="2070797" cy="2449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2939541</wp:posOffset>
                </wp:positionH>
                <wp:positionV relativeFrom="page">
                  <wp:posOffset>7429245</wp:posOffset>
                </wp:positionV>
                <wp:extent cx="4051300" cy="2692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69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246FF" w:rsidRDefault="00B81F6F">
                            <w:pPr>
                              <w:pStyle w:val="Heading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sz w:val="70"/>
                                <w:szCs w:val="70"/>
                              </w:rPr>
                              <w:t>New Year, New You!</w:t>
                            </w:r>
                          </w:p>
                          <w:p w:rsidR="009246FF" w:rsidRDefault="009246FF">
                            <w:pPr>
                              <w:pStyle w:val="Body2"/>
                            </w:pPr>
                          </w:p>
                          <w:p w:rsidR="009246FF" w:rsidRDefault="00B81F6F">
                            <w:pPr>
                              <w:pStyle w:val="Body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Join today and get 14 months for the price of 12!</w:t>
                            </w:r>
                          </w:p>
                          <w:p w:rsidR="009246FF" w:rsidRDefault="00B81F6F">
                            <w:pPr>
                              <w:pStyle w:val="Body"/>
                              <w:jc w:val="center"/>
                            </w:pPr>
                            <w:r>
                              <w:t>Interested in joining?</w:t>
                            </w:r>
                          </w:p>
                          <w:p w:rsidR="009246FF" w:rsidRDefault="00B81F6F">
                            <w:pPr>
                              <w:pStyle w:val="Body"/>
                              <w:jc w:val="center"/>
                            </w:pPr>
                            <w:r>
                              <w:t xml:space="preserve">Simply email your enquiry to </w:t>
                            </w:r>
                            <w:hyperlink r:id="rId14" w:history="1">
                              <w:r>
                                <w:rPr>
                                  <w:rStyle w:val="Hyperlink0"/>
                                </w:rPr>
                                <w:t>bluefitness@admin.cam.ac.uk</w:t>
                              </w:r>
                            </w:hyperlink>
                          </w:p>
                          <w:p w:rsidR="009246FF" w:rsidRDefault="00B81F6F">
                            <w:pPr>
                              <w:pStyle w:val="Body"/>
                              <w:jc w:val="center"/>
                            </w:pPr>
                            <w:r>
                              <w:t>Offer expires on 28th February 2019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31.45pt;margin-top:585pt;width:319pt;height:212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" filled="f" stroked="f" strokeweight="1pt">
                <v:stroke miterlimit="4"/>
                <v:textbox inset="0,0,0,0">
                  <w:txbxContent>
                    <w:p w:rsidR="009246FF" w:rsidRDefault="00B81F6F">
                      <w:pPr>
                        <w:pStyle w:val="Heading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sz w:val="70"/>
                          <w:szCs w:val="70"/>
                        </w:rPr>
                        <w:t>New Year, New You!</w:t>
                      </w:r>
                    </w:p>
                    <w:p w:rsidR="009246FF" w:rsidRDefault="009246FF">
                      <w:pPr>
                        <w:pStyle w:val="Body2"/>
                      </w:pPr>
                    </w:p>
                    <w:p w:rsidR="009246FF" w:rsidRDefault="00B81F6F">
                      <w:pPr>
                        <w:pStyle w:val="Body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Join today and get 14 months for the price of 12!</w:t>
                      </w:r>
                    </w:p>
                    <w:p w:rsidR="009246FF" w:rsidRDefault="00B81F6F">
                      <w:pPr>
                        <w:pStyle w:val="Body"/>
                        <w:jc w:val="center"/>
                      </w:pPr>
                      <w:r>
                        <w:t>Interested in joining?</w:t>
                      </w:r>
                    </w:p>
                    <w:p w:rsidR="009246FF" w:rsidRDefault="00B81F6F">
                      <w:pPr>
                        <w:pStyle w:val="Body"/>
                        <w:jc w:val="center"/>
                      </w:pPr>
                      <w:r>
                        <w:t xml:space="preserve">Simply email your enquiry to </w:t>
                      </w:r>
                      <w:hyperlink r:id="rId15" w:history="1">
                        <w:r>
                          <w:rPr>
                            <w:rStyle w:val="Hyperlink0"/>
                          </w:rPr>
                          <w:t>bluefitness@admin.cam.ac.uk</w:t>
                        </w:r>
                      </w:hyperlink>
                      <w:bookmarkStart w:id="1" w:name="_GoBack"/>
                      <w:bookmarkEnd w:id="1"/>
                    </w:p>
                    <w:p w:rsidR="009246FF" w:rsidRDefault="00B81F6F">
                      <w:pPr>
                        <w:pStyle w:val="Body"/>
                        <w:jc w:val="center"/>
                      </w:pPr>
                      <w:r>
                        <w:t>Offer expires on 28th February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782113</wp:posOffset>
            </wp:positionH>
            <wp:positionV relativeFrom="page">
              <wp:posOffset>1022529</wp:posOffset>
            </wp:positionV>
            <wp:extent cx="1888021" cy="1901507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f logo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021" cy="1901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1090832</wp:posOffset>
            </wp:positionH>
            <wp:positionV relativeFrom="page">
              <wp:posOffset>5810325</wp:posOffset>
            </wp:positionV>
            <wp:extent cx="5374836" cy="150462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f logo_new 2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36" cy="1504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246FF"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AB0" w:rsidRDefault="00B81F6F">
      <w:r>
        <w:separator/>
      </w:r>
    </w:p>
  </w:endnote>
  <w:endnote w:type="continuationSeparator" w:id="0">
    <w:p w:rsidR="00101AB0" w:rsidRDefault="00B8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uperclarendo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AB0" w:rsidRDefault="00B81F6F">
      <w:r>
        <w:separator/>
      </w:r>
    </w:p>
  </w:footnote>
  <w:footnote w:type="continuationSeparator" w:id="0">
    <w:p w:rsidR="00101AB0" w:rsidRDefault="00B81F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FF"/>
    <w:rsid w:val="00101AB0"/>
    <w:rsid w:val="003A300D"/>
    <w:rsid w:val="009246FF"/>
    <w:rsid w:val="00B54C86"/>
    <w:rsid w:val="00B8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A5B728-DE79-49C7-8C00-A135D27B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outlineLvl w:val="1"/>
    </w:pPr>
    <w:rPr>
      <w:rFonts w:ascii="Georgia" w:hAnsi="Georgia" w:cs="Arial Unicode MS"/>
      <w:color w:val="FEFEFE"/>
      <w:sz w:val="36"/>
      <w:szCs w:val="36"/>
      <w:lang w:val="en-US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lang w:val="en-US"/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33A1C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F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F6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mailto:bluefitness@admin.cam.ac.uk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14" Type="http://schemas.openxmlformats.org/officeDocument/2006/relationships/hyperlink" Target="mailto:bluefitness@admin.cam.ac.uk" TargetMode="Externa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D353B032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Balazs Jakab</dc:creator>
  <cp:lastModifiedBy>Emma Matthews</cp:lastModifiedBy>
  <cp:revision>2</cp:revision>
  <cp:lastPrinted>2019-01-04T15:12:00Z</cp:lastPrinted>
  <dcterms:created xsi:type="dcterms:W3CDTF">2019-01-08T15:58:00Z</dcterms:created>
  <dcterms:modified xsi:type="dcterms:W3CDTF">2019-01-08T15:58:00Z</dcterms:modified>
</cp:coreProperties>
</file>